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D9B168">
      <w:pPr>
        <w:jc w:val="center"/>
        <w:rPr>
          <w:sz w:val="48"/>
          <w:szCs w:val="48"/>
        </w:rPr>
      </w:pPr>
    </w:p>
    <w:p w14:paraId="35A8E565">
      <w:pPr>
        <w:jc w:val="center"/>
        <w:rPr>
          <w:sz w:val="48"/>
          <w:szCs w:val="48"/>
        </w:rPr>
      </w:pPr>
    </w:p>
    <w:p w14:paraId="48649E84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兰州职业技术学院招标运动会纪念品项目设备明细表</w:t>
      </w:r>
    </w:p>
    <w:p w14:paraId="207CDEED">
      <w:pPr>
        <w:jc w:val="center"/>
        <w:rPr>
          <w:sz w:val="48"/>
          <w:szCs w:val="48"/>
        </w:rPr>
      </w:pPr>
    </w:p>
    <w:tbl>
      <w:tblPr>
        <w:tblStyle w:val="30"/>
        <w:tblW w:w="13654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602"/>
        <w:gridCol w:w="1560"/>
        <w:gridCol w:w="2268"/>
        <w:gridCol w:w="3608"/>
        <w:gridCol w:w="1936"/>
        <w:gridCol w:w="1759"/>
      </w:tblGrid>
      <w:tr w14:paraId="1A1E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784E51A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602" w:type="dxa"/>
          </w:tcPr>
          <w:p w14:paraId="15BF4C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560" w:type="dxa"/>
          </w:tcPr>
          <w:p w14:paraId="116A40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268" w:type="dxa"/>
          </w:tcPr>
          <w:p w14:paraId="3BCA5F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3608" w:type="dxa"/>
          </w:tcPr>
          <w:p w14:paraId="62520B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936" w:type="dxa"/>
          </w:tcPr>
          <w:p w14:paraId="2E967F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759" w:type="dxa"/>
          </w:tcPr>
          <w:p w14:paraId="0FED20E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580D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ABE60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14:paraId="0599E8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双人床单</w:t>
            </w:r>
          </w:p>
        </w:tc>
        <w:tc>
          <w:tcPr>
            <w:tcW w:w="1560" w:type="dxa"/>
          </w:tcPr>
          <w:p w14:paraId="38563F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甜美蝴蝶结-</w:t>
            </w:r>
            <w:r>
              <w:rPr>
                <w:sz w:val="28"/>
                <w:szCs w:val="28"/>
              </w:rPr>
              <w:t>A14947</w:t>
            </w:r>
          </w:p>
        </w:tc>
        <w:tc>
          <w:tcPr>
            <w:tcW w:w="2268" w:type="dxa"/>
          </w:tcPr>
          <w:p w14:paraId="1744C2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全棉印花</w:t>
            </w:r>
          </w:p>
          <w:p w14:paraId="4F64ED5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2.0X2.3</w:t>
            </w:r>
          </w:p>
        </w:tc>
        <w:tc>
          <w:tcPr>
            <w:tcW w:w="3608" w:type="dxa"/>
          </w:tcPr>
          <w:p w14:paraId="05B98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36" w:type="dxa"/>
          </w:tcPr>
          <w:p w14:paraId="03BDEA5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件</w:t>
            </w:r>
          </w:p>
        </w:tc>
        <w:tc>
          <w:tcPr>
            <w:tcW w:w="1759" w:type="dxa"/>
          </w:tcPr>
          <w:p w14:paraId="4EDAE249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提供样品</w:t>
            </w:r>
          </w:p>
        </w:tc>
      </w:tr>
      <w:tr w14:paraId="7001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67AF4CF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14:paraId="581770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调料罐五件套</w:t>
            </w:r>
          </w:p>
        </w:tc>
        <w:tc>
          <w:tcPr>
            <w:tcW w:w="1560" w:type="dxa"/>
          </w:tcPr>
          <w:p w14:paraId="69339C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五件套</w:t>
            </w:r>
          </w:p>
        </w:tc>
        <w:tc>
          <w:tcPr>
            <w:tcW w:w="2268" w:type="dxa"/>
          </w:tcPr>
          <w:p w14:paraId="33AA2D1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钠钙玻璃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食品级</w:t>
            </w:r>
          </w:p>
        </w:tc>
        <w:tc>
          <w:tcPr>
            <w:tcW w:w="3608" w:type="dxa"/>
          </w:tcPr>
          <w:p w14:paraId="79D25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936" w:type="dxa"/>
          </w:tcPr>
          <w:p w14:paraId="04265B3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件</w:t>
            </w:r>
          </w:p>
        </w:tc>
        <w:tc>
          <w:tcPr>
            <w:tcW w:w="1759" w:type="dxa"/>
          </w:tcPr>
          <w:p w14:paraId="6CF7FE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提供样品</w:t>
            </w:r>
          </w:p>
        </w:tc>
      </w:tr>
      <w:tr w14:paraId="0DAA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2BE24B0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14:paraId="739BD8F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珂美瑞特保鲜饭盒</w:t>
            </w:r>
          </w:p>
        </w:tc>
        <w:tc>
          <w:tcPr>
            <w:tcW w:w="1560" w:type="dxa"/>
          </w:tcPr>
          <w:p w14:paraId="4405E0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两件套</w:t>
            </w:r>
          </w:p>
        </w:tc>
        <w:tc>
          <w:tcPr>
            <w:tcW w:w="2268" w:type="dxa"/>
          </w:tcPr>
          <w:p w14:paraId="19D94E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高硼硅玻璃</w:t>
            </w:r>
          </w:p>
        </w:tc>
        <w:tc>
          <w:tcPr>
            <w:tcW w:w="3608" w:type="dxa"/>
          </w:tcPr>
          <w:p w14:paraId="7A1E3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36" w:type="dxa"/>
          </w:tcPr>
          <w:p w14:paraId="6F1D6F5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1759" w:type="dxa"/>
          </w:tcPr>
          <w:p w14:paraId="1F83ED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提供样品</w:t>
            </w:r>
          </w:p>
        </w:tc>
      </w:tr>
      <w:tr w14:paraId="59B8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4D84F10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14:paraId="6C9971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红缘纺抗菌全棉印花被</w:t>
            </w:r>
          </w:p>
        </w:tc>
        <w:tc>
          <w:tcPr>
            <w:tcW w:w="1560" w:type="dxa"/>
          </w:tcPr>
          <w:p w14:paraId="460A98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82CF8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全棉印花</w:t>
            </w:r>
          </w:p>
          <w:p w14:paraId="4E3F33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2.0X2.3</w:t>
            </w:r>
          </w:p>
        </w:tc>
        <w:tc>
          <w:tcPr>
            <w:tcW w:w="3608" w:type="dxa"/>
          </w:tcPr>
          <w:p w14:paraId="793194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936" w:type="dxa"/>
          </w:tcPr>
          <w:p w14:paraId="7AAA40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1759" w:type="dxa"/>
          </w:tcPr>
          <w:p w14:paraId="42F86E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提供样品</w:t>
            </w:r>
            <w:bookmarkStart w:id="0" w:name="_GoBack"/>
            <w:bookmarkEnd w:id="0"/>
          </w:p>
        </w:tc>
      </w:tr>
    </w:tbl>
    <w:p w14:paraId="24C1A5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p w14:paraId="32D34C12">
      <w:pPr>
        <w:jc w:val="left"/>
        <w:rPr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E1"/>
    <w:rsid w:val="00023BA9"/>
    <w:rsid w:val="00162F0D"/>
    <w:rsid w:val="00236E36"/>
    <w:rsid w:val="00247FA0"/>
    <w:rsid w:val="003A4513"/>
    <w:rsid w:val="00732EE1"/>
    <w:rsid w:val="00793DE2"/>
    <w:rsid w:val="00840237"/>
    <w:rsid w:val="00847CED"/>
    <w:rsid w:val="009378DB"/>
    <w:rsid w:val="009931D4"/>
    <w:rsid w:val="00C01A74"/>
    <w:rsid w:val="00CC3A12"/>
    <w:rsid w:val="00CF1CD3"/>
    <w:rsid w:val="00CF30C1"/>
    <w:rsid w:val="00DE701E"/>
    <w:rsid w:val="00F770F3"/>
    <w:rsid w:val="00FB5838"/>
    <w:rsid w:val="55A834EE"/>
    <w:rsid w:val="7BD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Balloon Text"/>
    <w:basedOn w:val="1"/>
    <w:link w:val="183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20">
    <w:name w:val="toc 1"/>
    <w:basedOn w:val="1"/>
    <w:next w:val="1"/>
    <w:unhideWhenUsed/>
    <w:qFormat/>
    <w:uiPriority w:val="39"/>
    <w:pPr>
      <w:spacing w:after="57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qFormat/>
    <w:uiPriority w:val="99"/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6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7">
    <w:name w:val="副标题 字符"/>
    <w:basedOn w:val="31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字符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字符"/>
    <w:link w:val="50"/>
    <w:qFormat/>
    <w:uiPriority w:val="30"/>
    <w:rPr>
      <w:i/>
    </w:rPr>
  </w:style>
  <w:style w:type="character" w:customStyle="1" w:styleId="52">
    <w:name w:val="页眉 字符"/>
    <w:basedOn w:val="31"/>
    <w:link w:val="19"/>
    <w:qFormat/>
    <w:uiPriority w:val="99"/>
  </w:style>
  <w:style w:type="character" w:customStyle="1" w:styleId="53">
    <w:name w:val="Footer Char"/>
    <w:basedOn w:val="31"/>
    <w:qFormat/>
    <w:uiPriority w:val="99"/>
  </w:style>
  <w:style w:type="character" w:customStyle="1" w:styleId="54">
    <w:name w:val="页脚 字符"/>
    <w:link w:val="18"/>
    <w:qFormat/>
    <w:uiPriority w:val="99"/>
  </w:style>
  <w:style w:type="table" w:customStyle="1" w:styleId="55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6">
    <w:name w:val="Plain Table 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29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29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29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29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29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29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29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29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29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29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29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29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29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29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29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29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29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29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29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29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29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29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29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29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29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29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29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29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29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29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29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29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29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29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29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29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29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29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29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29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29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29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29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29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29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29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29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29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29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29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29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29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29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29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29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29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字符"/>
    <w:link w:val="23"/>
    <w:qFormat/>
    <w:uiPriority w:val="99"/>
    <w:rPr>
      <w:sz w:val="18"/>
    </w:rPr>
  </w:style>
  <w:style w:type="character" w:customStyle="1" w:styleId="181">
    <w:name w:val="尾注文本 字符"/>
    <w:link w:val="16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3">
    <w:name w:val="批注框文本 字符"/>
    <w:basedOn w:val="31"/>
    <w:link w:val="1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442;&#36187;&#26126;&#32454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参赛明细表</Template>
  <Company>Microsoft</Company>
  <Pages>1</Pages>
  <Words>139</Words>
  <Characters>162</Characters>
  <Lines>2</Lines>
  <Paragraphs>1</Paragraphs>
  <TotalTime>0</TotalTime>
  <ScaleCrop>false</ScaleCrop>
  <LinksUpToDate>false</LinksUpToDate>
  <CharactersWithSpaces>167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2025-03-31T01:55:00Z</dcterms:created>
  <dc:creator>Windows User</dc:creator>
  <cp:lastModifiedBy>李登昕</cp:lastModifiedBy>
  <cp:lastPrinted>2025-06-11T07:27:00Z</cp:lastPrinted>
  <dcterms:modified xsi:type="dcterms:W3CDTF">2025-06-16T02:44:45Z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82C0F0F89E764E1AB28DC13E5764A77C_12</vt:lpwstr>
  </property>
</Properties>
</file>