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DBF60FB">
      <w:pPr>
        <w:jc w:val="center"/>
        <w:rPr>
          <w:sz w:val="48"/>
          <w:szCs w:val="48"/>
        </w:rPr>
      </w:pPr>
    </w:p>
    <w:p w14:paraId="329AFCD4">
      <w:pPr>
        <w:jc w:val="center"/>
        <w:rPr>
          <w:sz w:val="48"/>
          <w:szCs w:val="48"/>
        </w:rPr>
      </w:pPr>
    </w:p>
    <w:p w14:paraId="71AEE6F4">
      <w:pPr>
        <w:jc w:val="center"/>
        <w:rPr>
          <w:rFonts w:hint="eastAsia" w:eastAsiaTheme="minorEastAsia"/>
          <w:sz w:val="48"/>
          <w:szCs w:val="48"/>
          <w:lang w:val="en-US" w:eastAsia="zh-CN"/>
        </w:rPr>
      </w:pPr>
      <w:r>
        <w:rPr>
          <w:rFonts w:hint="eastAsia"/>
          <w:sz w:val="48"/>
          <w:szCs w:val="48"/>
        </w:rPr>
        <w:t>兰州职业技术学院气排球赛纪念品项目设备</w:t>
      </w:r>
      <w:r>
        <w:rPr>
          <w:rFonts w:hint="eastAsia"/>
          <w:sz w:val="48"/>
          <w:szCs w:val="48"/>
          <w:lang w:val="en-US" w:eastAsia="zh-CN"/>
        </w:rPr>
        <w:t>参数</w:t>
      </w:r>
      <w:bookmarkStart w:id="2" w:name="_GoBack"/>
      <w:bookmarkEnd w:id="2"/>
    </w:p>
    <w:p w14:paraId="3DD9283B">
      <w:pPr>
        <w:jc w:val="center"/>
        <w:rPr>
          <w:sz w:val="48"/>
          <w:szCs w:val="48"/>
        </w:rPr>
      </w:pPr>
    </w:p>
    <w:tbl>
      <w:tblPr>
        <w:tblStyle w:val="30"/>
        <w:tblW w:w="14503" w:type="dxa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1602"/>
        <w:gridCol w:w="1162"/>
        <w:gridCol w:w="1560"/>
        <w:gridCol w:w="2268"/>
        <w:gridCol w:w="850"/>
        <w:gridCol w:w="1134"/>
        <w:gridCol w:w="5006"/>
      </w:tblGrid>
      <w:tr w14:paraId="516FE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 w14:paraId="510F0BB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602" w:type="dxa"/>
          </w:tcPr>
          <w:p w14:paraId="3EE036D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设备名称</w:t>
            </w:r>
          </w:p>
        </w:tc>
        <w:tc>
          <w:tcPr>
            <w:tcW w:w="1162" w:type="dxa"/>
          </w:tcPr>
          <w:p w14:paraId="14F8617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品牌</w:t>
            </w:r>
          </w:p>
        </w:tc>
        <w:tc>
          <w:tcPr>
            <w:tcW w:w="1560" w:type="dxa"/>
          </w:tcPr>
          <w:p w14:paraId="55A9670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型号</w:t>
            </w:r>
          </w:p>
        </w:tc>
        <w:tc>
          <w:tcPr>
            <w:tcW w:w="2268" w:type="dxa"/>
          </w:tcPr>
          <w:p w14:paraId="52032E2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技术参数及要求</w:t>
            </w:r>
          </w:p>
        </w:tc>
        <w:tc>
          <w:tcPr>
            <w:tcW w:w="850" w:type="dxa"/>
          </w:tcPr>
          <w:p w14:paraId="16F637E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数量</w:t>
            </w:r>
          </w:p>
        </w:tc>
        <w:tc>
          <w:tcPr>
            <w:tcW w:w="1134" w:type="dxa"/>
          </w:tcPr>
          <w:p w14:paraId="3293EFB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</w:p>
        </w:tc>
        <w:tc>
          <w:tcPr>
            <w:tcW w:w="5006" w:type="dxa"/>
          </w:tcPr>
          <w:p w14:paraId="1B6B0E1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 w14:paraId="02109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 w14:paraId="7EE5E82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602" w:type="dxa"/>
          </w:tcPr>
          <w:p w14:paraId="6E3FECAC">
            <w:pPr>
              <w:jc w:val="center"/>
              <w:rPr>
                <w:sz w:val="28"/>
                <w:szCs w:val="28"/>
              </w:rPr>
            </w:pPr>
            <w:bookmarkStart w:id="0" w:name="OLE_LINK2"/>
            <w:bookmarkStart w:id="1" w:name="OLE_LINK1"/>
            <w:r>
              <w:rPr>
                <w:rFonts w:hint="eastAsia"/>
                <w:sz w:val="28"/>
                <w:szCs w:val="28"/>
              </w:rPr>
              <w:t>充电宝</w:t>
            </w:r>
            <w:bookmarkEnd w:id="0"/>
            <w:bookmarkEnd w:id="1"/>
          </w:p>
        </w:tc>
        <w:tc>
          <w:tcPr>
            <w:tcW w:w="1162" w:type="dxa"/>
          </w:tcPr>
          <w:p w14:paraId="60FCC2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3B6A2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m102</w:t>
            </w:r>
          </w:p>
        </w:tc>
        <w:tc>
          <w:tcPr>
            <w:tcW w:w="2268" w:type="dxa"/>
          </w:tcPr>
          <w:p w14:paraId="043ED32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0000</w:t>
            </w:r>
            <w:r>
              <w:rPr>
                <w:rFonts w:hint="eastAsia"/>
                <w:sz w:val="28"/>
                <w:szCs w:val="28"/>
              </w:rPr>
              <w:t>毫安</w:t>
            </w:r>
          </w:p>
        </w:tc>
        <w:tc>
          <w:tcPr>
            <w:tcW w:w="850" w:type="dxa"/>
          </w:tcPr>
          <w:p w14:paraId="4B8572B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75</w:t>
            </w:r>
          </w:p>
        </w:tc>
        <w:tc>
          <w:tcPr>
            <w:tcW w:w="1134" w:type="dxa"/>
          </w:tcPr>
          <w:p w14:paraId="694E208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个</w:t>
            </w:r>
          </w:p>
        </w:tc>
        <w:tc>
          <w:tcPr>
            <w:tcW w:w="5006" w:type="dxa"/>
          </w:tcPr>
          <w:p w14:paraId="76FAB191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须符合3C认证</w:t>
            </w:r>
          </w:p>
        </w:tc>
      </w:tr>
      <w:tr w14:paraId="00179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 w14:paraId="2EAFF49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602" w:type="dxa"/>
          </w:tcPr>
          <w:p w14:paraId="64CFB4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2" w:type="dxa"/>
          </w:tcPr>
          <w:p w14:paraId="606D99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7DA87B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4B2D0C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6DF163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4A976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06" w:type="dxa"/>
          </w:tcPr>
          <w:p w14:paraId="759F78AB">
            <w:pPr>
              <w:jc w:val="center"/>
              <w:rPr>
                <w:sz w:val="28"/>
                <w:szCs w:val="28"/>
              </w:rPr>
            </w:pPr>
          </w:p>
        </w:tc>
      </w:tr>
      <w:tr w14:paraId="05D19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 w14:paraId="7D41E4F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602" w:type="dxa"/>
          </w:tcPr>
          <w:p w14:paraId="10DB1D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2" w:type="dxa"/>
          </w:tcPr>
          <w:p w14:paraId="16CAA6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1C6187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6F5CAC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343B74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9340F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06" w:type="dxa"/>
          </w:tcPr>
          <w:p w14:paraId="0B250202">
            <w:pPr>
              <w:jc w:val="center"/>
              <w:rPr>
                <w:sz w:val="28"/>
                <w:szCs w:val="28"/>
              </w:rPr>
            </w:pPr>
          </w:p>
        </w:tc>
      </w:tr>
      <w:tr w14:paraId="3B933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 w14:paraId="7FBB856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602" w:type="dxa"/>
          </w:tcPr>
          <w:p w14:paraId="1F30DD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2" w:type="dxa"/>
          </w:tcPr>
          <w:p w14:paraId="747BB6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4509F1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49304C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19C6C6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BA458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06" w:type="dxa"/>
          </w:tcPr>
          <w:p w14:paraId="11A08512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4CA9BE2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填表说明：一个项目中，同类设备，必须合并。</w:t>
      </w:r>
    </w:p>
    <w:p w14:paraId="0C0DB43F">
      <w:pPr>
        <w:jc w:val="left"/>
        <w:rPr>
          <w:sz w:val="28"/>
          <w:szCs w:val="28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EE1"/>
    <w:rsid w:val="00023BA9"/>
    <w:rsid w:val="00162F0D"/>
    <w:rsid w:val="00236E36"/>
    <w:rsid w:val="00247FA0"/>
    <w:rsid w:val="003A4513"/>
    <w:rsid w:val="00557558"/>
    <w:rsid w:val="00732EE1"/>
    <w:rsid w:val="00793DE2"/>
    <w:rsid w:val="007C3A4C"/>
    <w:rsid w:val="00840237"/>
    <w:rsid w:val="00847CED"/>
    <w:rsid w:val="00917553"/>
    <w:rsid w:val="009378DB"/>
    <w:rsid w:val="009931D4"/>
    <w:rsid w:val="00C01A74"/>
    <w:rsid w:val="00CA014F"/>
    <w:rsid w:val="00CC3A12"/>
    <w:rsid w:val="00CF1CD3"/>
    <w:rsid w:val="00CF30C1"/>
    <w:rsid w:val="00DE701E"/>
    <w:rsid w:val="00F770F3"/>
    <w:rsid w:val="00FB5838"/>
    <w:rsid w:val="7C9A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5"/>
    <w:qFormat/>
    <w:uiPriority w:val="9"/>
    <w:pPr>
      <w:keepNext/>
      <w:keepLines/>
      <w:spacing w:before="480" w:after="200"/>
      <w:outlineLvl w:val="0"/>
    </w:pPr>
    <w:rPr>
      <w:rFonts w:ascii="等线" w:hAnsi="等线" w:eastAsia="等线" w:cs="等线"/>
      <w:sz w:val="40"/>
      <w:szCs w:val="40"/>
    </w:rPr>
  </w:style>
  <w:style w:type="paragraph" w:styleId="3">
    <w:name w:val="heading 2"/>
    <w:basedOn w:val="1"/>
    <w:next w:val="1"/>
    <w:link w:val="36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37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38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39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40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</w:rPr>
  </w:style>
  <w:style w:type="paragraph" w:styleId="8">
    <w:name w:val="heading 7"/>
    <w:basedOn w:val="1"/>
    <w:next w:val="1"/>
    <w:link w:val="41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</w:rPr>
  </w:style>
  <w:style w:type="paragraph" w:styleId="9">
    <w:name w:val="heading 8"/>
    <w:basedOn w:val="1"/>
    <w:next w:val="1"/>
    <w:link w:val="42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</w:rPr>
  </w:style>
  <w:style w:type="paragraph" w:styleId="10">
    <w:name w:val="heading 9"/>
    <w:basedOn w:val="1"/>
    <w:next w:val="1"/>
    <w:link w:val="43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Cs w:val="21"/>
    </w:rPr>
  </w:style>
  <w:style w:type="character" w:default="1" w:styleId="31">
    <w:name w:val="Default Paragraph Font"/>
    <w:semiHidden/>
    <w:unhideWhenUsed/>
    <w:qFormat/>
    <w:uiPriority w:val="1"/>
  </w:style>
  <w:style w:type="table" w:default="1" w:styleId="2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uiPriority w:val="39"/>
    <w:pPr>
      <w:spacing w:after="57"/>
      <w:ind w:left="1701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uiPriority w:val="39"/>
    <w:pPr>
      <w:spacing w:after="57"/>
      <w:ind w:left="1134"/>
    </w:pPr>
  </w:style>
  <w:style w:type="paragraph" w:styleId="14">
    <w:name w:val="toc 3"/>
    <w:basedOn w:val="1"/>
    <w:next w:val="1"/>
    <w:unhideWhenUsed/>
    <w:uiPriority w:val="39"/>
    <w:pPr>
      <w:spacing w:after="57"/>
      <w:ind w:left="567"/>
    </w:pPr>
  </w:style>
  <w:style w:type="paragraph" w:styleId="15">
    <w:name w:val="toc 8"/>
    <w:basedOn w:val="1"/>
    <w:next w:val="1"/>
    <w:unhideWhenUsed/>
    <w:uiPriority w:val="39"/>
    <w:pPr>
      <w:spacing w:after="57"/>
      <w:ind w:left="1984"/>
    </w:pPr>
  </w:style>
  <w:style w:type="paragraph" w:styleId="16">
    <w:name w:val="endnote text"/>
    <w:basedOn w:val="1"/>
    <w:link w:val="181"/>
    <w:semiHidden/>
    <w:unhideWhenUsed/>
    <w:uiPriority w:val="99"/>
    <w:rPr>
      <w:sz w:val="20"/>
    </w:rPr>
  </w:style>
  <w:style w:type="paragraph" w:styleId="17">
    <w:name w:val="Balloon Text"/>
    <w:basedOn w:val="1"/>
    <w:link w:val="183"/>
    <w:semiHidden/>
    <w:unhideWhenUsed/>
    <w:uiPriority w:val="99"/>
    <w:rPr>
      <w:sz w:val="18"/>
      <w:szCs w:val="18"/>
    </w:rPr>
  </w:style>
  <w:style w:type="paragraph" w:styleId="18">
    <w:name w:val="footer"/>
    <w:basedOn w:val="1"/>
    <w:link w:val="54"/>
    <w:unhideWhenUsed/>
    <w:qFormat/>
    <w:uiPriority w:val="99"/>
    <w:pPr>
      <w:tabs>
        <w:tab w:val="center" w:pos="7143"/>
        <w:tab w:val="right" w:pos="14287"/>
      </w:tabs>
    </w:pPr>
  </w:style>
  <w:style w:type="paragraph" w:styleId="19">
    <w:name w:val="head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20">
    <w:name w:val="toc 1"/>
    <w:basedOn w:val="1"/>
    <w:next w:val="1"/>
    <w:unhideWhenUsed/>
    <w:uiPriority w:val="39"/>
    <w:pPr>
      <w:spacing w:after="57"/>
    </w:pPr>
  </w:style>
  <w:style w:type="paragraph" w:styleId="21">
    <w:name w:val="toc 4"/>
    <w:basedOn w:val="1"/>
    <w:next w:val="1"/>
    <w:unhideWhenUsed/>
    <w:uiPriority w:val="39"/>
    <w:pPr>
      <w:spacing w:after="57"/>
      <w:ind w:left="850"/>
    </w:pPr>
  </w:style>
  <w:style w:type="paragraph" w:styleId="22">
    <w:name w:val="Subtitle"/>
    <w:basedOn w:val="1"/>
    <w:next w:val="1"/>
    <w:link w:val="47"/>
    <w:qFormat/>
    <w:uiPriority w:val="11"/>
    <w:pPr>
      <w:spacing w:before="200" w:after="200"/>
    </w:pPr>
    <w:rPr>
      <w:sz w:val="24"/>
      <w:szCs w:val="24"/>
    </w:rPr>
  </w:style>
  <w:style w:type="paragraph" w:styleId="23">
    <w:name w:val="footnote text"/>
    <w:basedOn w:val="1"/>
    <w:link w:val="180"/>
    <w:semiHidden/>
    <w:unhideWhenUsed/>
    <w:uiPriority w:val="99"/>
    <w:pPr>
      <w:spacing w:after="40"/>
    </w:pPr>
    <w:rPr>
      <w:sz w:val="18"/>
    </w:rPr>
  </w:style>
  <w:style w:type="paragraph" w:styleId="24">
    <w:name w:val="toc 6"/>
    <w:basedOn w:val="1"/>
    <w:next w:val="1"/>
    <w:unhideWhenUsed/>
    <w:uiPriority w:val="39"/>
    <w:pPr>
      <w:spacing w:after="57"/>
      <w:ind w:left="1417"/>
    </w:pPr>
  </w:style>
  <w:style w:type="paragraph" w:styleId="25">
    <w:name w:val="table of figures"/>
    <w:basedOn w:val="1"/>
    <w:next w:val="1"/>
    <w:unhideWhenUsed/>
    <w:uiPriority w:val="99"/>
  </w:style>
  <w:style w:type="paragraph" w:styleId="26">
    <w:name w:val="toc 2"/>
    <w:basedOn w:val="1"/>
    <w:next w:val="1"/>
    <w:unhideWhenUsed/>
    <w:uiPriority w:val="39"/>
    <w:pPr>
      <w:spacing w:after="57"/>
      <w:ind w:left="283"/>
    </w:pPr>
  </w:style>
  <w:style w:type="paragraph" w:styleId="27">
    <w:name w:val="toc 9"/>
    <w:basedOn w:val="1"/>
    <w:next w:val="1"/>
    <w:unhideWhenUsed/>
    <w:uiPriority w:val="39"/>
    <w:pPr>
      <w:spacing w:after="57"/>
      <w:ind w:left="2268"/>
    </w:pPr>
  </w:style>
  <w:style w:type="paragraph" w:styleId="28">
    <w:name w:val="Title"/>
    <w:basedOn w:val="1"/>
    <w:next w:val="1"/>
    <w:link w:val="46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30">
    <w:name w:val="Table Grid"/>
    <w:basedOn w:val="29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32">
    <w:name w:val="endnote reference"/>
    <w:basedOn w:val="31"/>
    <w:semiHidden/>
    <w:unhideWhenUsed/>
    <w:uiPriority w:val="99"/>
    <w:rPr>
      <w:vertAlign w:val="superscript"/>
    </w:rPr>
  </w:style>
  <w:style w:type="character" w:styleId="33">
    <w:name w:val="Hyperlink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4">
    <w:name w:val="footnote reference"/>
    <w:basedOn w:val="31"/>
    <w:unhideWhenUsed/>
    <w:uiPriority w:val="99"/>
    <w:rPr>
      <w:vertAlign w:val="superscript"/>
    </w:rPr>
  </w:style>
  <w:style w:type="character" w:customStyle="1" w:styleId="35">
    <w:name w:val="标题 1 字符"/>
    <w:basedOn w:val="31"/>
    <w:link w:val="2"/>
    <w:qFormat/>
    <w:uiPriority w:val="9"/>
    <w:rPr>
      <w:rFonts w:ascii="等线" w:hAnsi="等线" w:eastAsia="等线" w:cs="等线"/>
      <w:sz w:val="40"/>
      <w:szCs w:val="40"/>
    </w:rPr>
  </w:style>
  <w:style w:type="character" w:customStyle="1" w:styleId="36">
    <w:name w:val="标题 2 字符"/>
    <w:basedOn w:val="31"/>
    <w:link w:val="3"/>
    <w:qFormat/>
    <w:uiPriority w:val="9"/>
    <w:rPr>
      <w:rFonts w:ascii="等线" w:hAnsi="等线" w:eastAsia="等线" w:cs="等线"/>
      <w:sz w:val="34"/>
    </w:rPr>
  </w:style>
  <w:style w:type="character" w:customStyle="1" w:styleId="37">
    <w:name w:val="标题 3 字符"/>
    <w:basedOn w:val="31"/>
    <w:link w:val="4"/>
    <w:qFormat/>
    <w:uiPriority w:val="9"/>
    <w:rPr>
      <w:rFonts w:ascii="等线" w:hAnsi="等线" w:eastAsia="等线" w:cs="等线"/>
      <w:sz w:val="30"/>
      <w:szCs w:val="30"/>
    </w:rPr>
  </w:style>
  <w:style w:type="character" w:customStyle="1" w:styleId="38">
    <w:name w:val="标题 4 字符"/>
    <w:basedOn w:val="31"/>
    <w:link w:val="5"/>
    <w:qFormat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39">
    <w:name w:val="标题 5 字符"/>
    <w:basedOn w:val="31"/>
    <w:link w:val="6"/>
    <w:qFormat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40">
    <w:name w:val="标题 6 字符"/>
    <w:basedOn w:val="31"/>
    <w:link w:val="7"/>
    <w:qFormat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1">
    <w:name w:val="标题 7 字符"/>
    <w:basedOn w:val="31"/>
    <w:link w:val="8"/>
    <w:qFormat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2">
    <w:name w:val="标题 8 字符"/>
    <w:basedOn w:val="31"/>
    <w:link w:val="9"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3">
    <w:name w:val="标题 9 字符"/>
    <w:basedOn w:val="31"/>
    <w:link w:val="10"/>
    <w:qFormat/>
    <w:uiPriority w:val="9"/>
    <w:rPr>
      <w:rFonts w:ascii="等线" w:hAnsi="等线" w:eastAsia="等线" w:cs="等线"/>
      <w:i/>
      <w:iCs/>
      <w:sz w:val="21"/>
      <w:szCs w:val="21"/>
    </w:rPr>
  </w:style>
  <w:style w:type="paragraph" w:styleId="44">
    <w:name w:val="List Paragraph"/>
    <w:basedOn w:val="1"/>
    <w:qFormat/>
    <w:uiPriority w:val="34"/>
    <w:pPr>
      <w:ind w:left="720"/>
      <w:contextualSpacing/>
    </w:pPr>
  </w:style>
  <w:style w:type="paragraph" w:styleId="45">
    <w:name w:val="No Spacing"/>
    <w:qFormat/>
    <w:uiPriority w:val="1"/>
    <w:rPr>
      <w:rFonts w:asciiTheme="minorHAnsi" w:hAnsiTheme="minorHAnsi" w:eastAsiaTheme="minorEastAsia" w:cstheme="minorBidi"/>
      <w:lang w:val="en-US" w:eastAsia="zh-CN" w:bidi="ar-SA"/>
    </w:rPr>
  </w:style>
  <w:style w:type="character" w:customStyle="1" w:styleId="46">
    <w:name w:val="标题 字符"/>
    <w:basedOn w:val="31"/>
    <w:link w:val="28"/>
    <w:uiPriority w:val="10"/>
    <w:rPr>
      <w:sz w:val="48"/>
      <w:szCs w:val="48"/>
    </w:rPr>
  </w:style>
  <w:style w:type="character" w:customStyle="1" w:styleId="47">
    <w:name w:val="副标题 字符"/>
    <w:basedOn w:val="31"/>
    <w:link w:val="22"/>
    <w:qFormat/>
    <w:uiPriority w:val="11"/>
    <w:rPr>
      <w:sz w:val="24"/>
      <w:szCs w:val="24"/>
    </w:rPr>
  </w:style>
  <w:style w:type="paragraph" w:styleId="48">
    <w:name w:val="Quote"/>
    <w:basedOn w:val="1"/>
    <w:next w:val="1"/>
    <w:link w:val="49"/>
    <w:qFormat/>
    <w:uiPriority w:val="29"/>
    <w:pPr>
      <w:ind w:left="720" w:right="720"/>
    </w:pPr>
    <w:rPr>
      <w:i/>
    </w:rPr>
  </w:style>
  <w:style w:type="character" w:customStyle="1" w:styleId="49">
    <w:name w:val="引用 字符"/>
    <w:link w:val="48"/>
    <w:qFormat/>
    <w:uiPriority w:val="29"/>
    <w:rPr>
      <w:i/>
    </w:rPr>
  </w:style>
  <w:style w:type="paragraph" w:styleId="50">
    <w:name w:val="Intense Quote"/>
    <w:basedOn w:val="1"/>
    <w:next w:val="1"/>
    <w:link w:val="51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51">
    <w:name w:val="明显引用 字符"/>
    <w:link w:val="50"/>
    <w:qFormat/>
    <w:uiPriority w:val="30"/>
    <w:rPr>
      <w:i/>
    </w:rPr>
  </w:style>
  <w:style w:type="character" w:customStyle="1" w:styleId="52">
    <w:name w:val="页眉 字符"/>
    <w:basedOn w:val="31"/>
    <w:link w:val="19"/>
    <w:uiPriority w:val="99"/>
  </w:style>
  <w:style w:type="character" w:customStyle="1" w:styleId="53">
    <w:name w:val="Footer Char"/>
    <w:basedOn w:val="31"/>
    <w:uiPriority w:val="99"/>
  </w:style>
  <w:style w:type="character" w:customStyle="1" w:styleId="54">
    <w:name w:val="页脚 字符"/>
    <w:link w:val="18"/>
    <w:uiPriority w:val="99"/>
  </w:style>
  <w:style w:type="table" w:customStyle="1" w:styleId="55">
    <w:name w:val="Table Grid Light"/>
    <w:basedOn w:val="29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6">
    <w:name w:val="Plain Table 1"/>
    <w:basedOn w:val="29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7">
    <w:name w:val="Plain Table 2"/>
    <w:basedOn w:val="29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8">
    <w:name w:val="Plain Table 3"/>
    <w:basedOn w:val="29"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Plain Table 4"/>
    <w:basedOn w:val="29"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Plain Table 5"/>
    <w:basedOn w:val="29"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1">
    <w:name w:val="Grid Table 1 Light"/>
    <w:basedOn w:val="29"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2">
    <w:name w:val="Grid Table 1 Light - Accent 1"/>
    <w:basedOn w:val="29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3">
    <w:name w:val="Grid Table 1 Light - Accent 2"/>
    <w:basedOn w:val="29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4">
    <w:name w:val="Grid Table 1 Light - Accent 3"/>
    <w:basedOn w:val="29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5">
    <w:name w:val="Grid Table 1 Light - Accent 4"/>
    <w:basedOn w:val="29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6">
    <w:name w:val="Grid Table 1 Light - Accent 5"/>
    <w:basedOn w:val="29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7">
    <w:name w:val="Grid Table 1 Light - Accent 6"/>
    <w:basedOn w:val="29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8">
    <w:name w:val="Grid Table 2"/>
    <w:basedOn w:val="29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9">
    <w:name w:val="Grid Table 2 - Accent 1"/>
    <w:basedOn w:val="29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0">
    <w:name w:val="Grid Table 2 - Accent 2"/>
    <w:basedOn w:val="29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1">
    <w:name w:val="Grid Table 2 - Accent 3"/>
    <w:basedOn w:val="29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2">
    <w:name w:val="Grid Table 2 - Accent 4"/>
    <w:basedOn w:val="29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3">
    <w:name w:val="Grid Table 2 - Accent 5"/>
    <w:basedOn w:val="29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4">
    <w:name w:val="Grid Table 2 - Accent 6"/>
    <w:basedOn w:val="29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5">
    <w:name w:val="Grid Table 3"/>
    <w:basedOn w:val="29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6">
    <w:name w:val="Grid Table 3 - Accent 1"/>
    <w:basedOn w:val="29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7">
    <w:name w:val="Grid Table 3 - Accent 2"/>
    <w:basedOn w:val="29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8">
    <w:name w:val="Grid Table 3 - Accent 3"/>
    <w:basedOn w:val="29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9">
    <w:name w:val="Grid Table 3 - Accent 4"/>
    <w:basedOn w:val="29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0">
    <w:name w:val="Grid Table 3 - Accent 5"/>
    <w:basedOn w:val="29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1">
    <w:name w:val="Grid Table 3 - Accent 6"/>
    <w:basedOn w:val="29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2">
    <w:name w:val="Grid Table 4"/>
    <w:basedOn w:val="29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3">
    <w:name w:val="Grid Table 4 - Accent 1"/>
    <w:basedOn w:val="29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4">
    <w:name w:val="Grid Table 4 - Accent 2"/>
    <w:basedOn w:val="29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5">
    <w:name w:val="Grid Table 4 - Accent 3"/>
    <w:basedOn w:val="29"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6">
    <w:name w:val="Grid Table 4 - Accent 4"/>
    <w:basedOn w:val="29"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7">
    <w:name w:val="Grid Table 4 - Accent 5"/>
    <w:basedOn w:val="29"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8">
    <w:name w:val="Grid Table 4 - Accent 6"/>
    <w:basedOn w:val="29"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9">
    <w:name w:val="Grid Table 5 Dark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0">
    <w:name w:val="Grid Table 5 Dark- Accent 1"/>
    <w:basedOn w:val="29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1">
    <w:name w:val="Grid Table 5 Dark - Accent 2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2">
    <w:name w:val="Grid Table 5 Dark - Accent 3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3">
    <w:name w:val="Grid Table 5 Dark- Accent 4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4">
    <w:name w:val="Grid Table 5 Dark - Accent 5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5">
    <w:name w:val="Grid Table 5 Dark - Accent 6"/>
    <w:basedOn w:val="29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96">
    <w:name w:val="Grid Table 6 Colorful"/>
    <w:basedOn w:val="29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7">
    <w:name w:val="Grid Table 6 Colorful - Accent 1"/>
    <w:basedOn w:val="29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8">
    <w:name w:val="Grid Table 6 Colorful - Accent 2"/>
    <w:basedOn w:val="29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9">
    <w:name w:val="Grid Table 6 Colorful - Accent 3"/>
    <w:basedOn w:val="29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0">
    <w:name w:val="Grid Table 6 Colorful - Accent 4"/>
    <w:basedOn w:val="29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1">
    <w:name w:val="Grid Table 6 Colorful - Accent 5"/>
    <w:basedOn w:val="29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2">
    <w:name w:val="Grid Table 6 Colorful - Accent 6"/>
    <w:basedOn w:val="29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3">
    <w:name w:val="Grid Table 7 Colorful"/>
    <w:basedOn w:val="29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7 Colorful - Accent 1"/>
    <w:basedOn w:val="29"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5">
    <w:name w:val="Grid Table 7 Colorful - Accent 2"/>
    <w:basedOn w:val="29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6">
    <w:name w:val="Grid Table 7 Colorful - Accent 3"/>
    <w:basedOn w:val="29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7">
    <w:name w:val="Grid Table 7 Colorful - Accent 4"/>
    <w:basedOn w:val="29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8">
    <w:name w:val="Grid Table 7 Colorful - Accent 5"/>
    <w:basedOn w:val="29"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9">
    <w:name w:val="Grid Table 7 Colorful - Accent 6"/>
    <w:basedOn w:val="29"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10">
    <w:name w:val="List Table 1 Light"/>
    <w:basedOn w:val="29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1">
    <w:name w:val="List Table 1 Light - Accent 1"/>
    <w:basedOn w:val="29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2">
    <w:name w:val="List Table 1 Light - Accent 2"/>
    <w:basedOn w:val="29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3">
    <w:name w:val="List Table 1 Light - Accent 3"/>
    <w:basedOn w:val="29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4">
    <w:name w:val="List Table 1 Light - Accent 4"/>
    <w:basedOn w:val="29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5">
    <w:name w:val="List Table 1 Light - Accent 5"/>
    <w:basedOn w:val="29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16">
    <w:name w:val="List Table 1 Light - Accent 6"/>
    <w:basedOn w:val="29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17">
    <w:name w:val="List Table 2"/>
    <w:basedOn w:val="29"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8">
    <w:name w:val="List Table 2 - Accent 1"/>
    <w:basedOn w:val="29"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19">
    <w:name w:val="List Table 2 - Accent 2"/>
    <w:basedOn w:val="29"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20">
    <w:name w:val="List Table 2 - Accent 3"/>
    <w:basedOn w:val="29"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1">
    <w:name w:val="List Table 2 - Accent 4"/>
    <w:basedOn w:val="29"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2">
    <w:name w:val="List Table 2 - Accent 5"/>
    <w:basedOn w:val="29"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3">
    <w:name w:val="List Table 2 - Accent 6"/>
    <w:basedOn w:val="29"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4">
    <w:name w:val="List Table 3"/>
    <w:basedOn w:val="29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5">
    <w:name w:val="List Table 3 - Accent 1"/>
    <w:basedOn w:val="29"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6">
    <w:name w:val="List Table 3 - Accent 2"/>
    <w:basedOn w:val="29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7">
    <w:name w:val="List Table 3 - Accent 3"/>
    <w:basedOn w:val="29"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8">
    <w:name w:val="List Table 3 - Accent 4"/>
    <w:basedOn w:val="29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9">
    <w:name w:val="List Table 3 - Accent 5"/>
    <w:basedOn w:val="29"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30">
    <w:name w:val="List Table 3 - Accent 6"/>
    <w:basedOn w:val="29"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1">
    <w:name w:val="List Table 4"/>
    <w:basedOn w:val="29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2">
    <w:name w:val="List Table 4 - Accent 1"/>
    <w:basedOn w:val="29"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3">
    <w:name w:val="List Table 4 - Accent 2"/>
    <w:basedOn w:val="29"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4">
    <w:name w:val="List Table 4 - Accent 3"/>
    <w:basedOn w:val="29"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5">
    <w:name w:val="List Table 4 - Accent 4"/>
    <w:basedOn w:val="29"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6">
    <w:name w:val="List Table 4 - Accent 5"/>
    <w:basedOn w:val="29"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37">
    <w:name w:val="List Table 4 - Accent 6"/>
    <w:basedOn w:val="29"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38">
    <w:name w:val="List Table 5 Dark"/>
    <w:basedOn w:val="29"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9">
    <w:name w:val="List Table 5 Dark - Accent 1"/>
    <w:basedOn w:val="29"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40">
    <w:name w:val="List Table 5 Dark - Accent 2"/>
    <w:basedOn w:val="29"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1">
    <w:name w:val="List Table 5 Dark - Accent 3"/>
    <w:basedOn w:val="29"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2">
    <w:name w:val="List Table 5 Dark - Accent 4"/>
    <w:basedOn w:val="29"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3">
    <w:name w:val="List Table 5 Dark - Accent 5"/>
    <w:basedOn w:val="29"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4">
    <w:name w:val="List Table 5 Dark - Accent 6"/>
    <w:basedOn w:val="29"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5">
    <w:name w:val="List Table 6 Colorful"/>
    <w:basedOn w:val="29"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6">
    <w:name w:val="List Table 6 Colorful - Accent 1"/>
    <w:basedOn w:val="29"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7">
    <w:name w:val="List Table 6 Colorful - Accent 2"/>
    <w:basedOn w:val="29"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8">
    <w:name w:val="List Table 6 Colorful - Accent 3"/>
    <w:basedOn w:val="29"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4"/>
    <w:basedOn w:val="29"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5"/>
    <w:basedOn w:val="29"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6 Colorful - Accent 6"/>
    <w:basedOn w:val="29"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2">
    <w:name w:val="List Table 7 Colorful"/>
    <w:basedOn w:val="29"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3">
    <w:name w:val="List Table 7 Colorful - Accent 1"/>
    <w:basedOn w:val="29"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4">
    <w:name w:val="List Table 7 Colorful - Accent 2"/>
    <w:basedOn w:val="29"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5">
    <w:name w:val="List Table 7 Colorful - Accent 3"/>
    <w:basedOn w:val="29"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4"/>
    <w:basedOn w:val="29"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5"/>
    <w:basedOn w:val="29"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st Table 7 Colorful - Accent 6"/>
    <w:basedOn w:val="29"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9">
    <w:name w:val="Lined - Accent"/>
    <w:basedOn w:val="29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0">
    <w:name w:val="Lined - Accent 1"/>
    <w:basedOn w:val="29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1">
    <w:name w:val="Lined - Accent 2"/>
    <w:basedOn w:val="29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2">
    <w:name w:val="Lined - Accent 3"/>
    <w:basedOn w:val="29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3">
    <w:name w:val="Lined - Accent 4"/>
    <w:basedOn w:val="29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4">
    <w:name w:val="Lined - Accent 5"/>
    <w:basedOn w:val="29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5">
    <w:name w:val="Lined - Accent 6"/>
    <w:basedOn w:val="29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66">
    <w:name w:val="Bordered &amp; Lined - Accent"/>
    <w:basedOn w:val="29"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7">
    <w:name w:val="Bordered &amp; Lined - Accent 1"/>
    <w:basedOn w:val="29"/>
    <w:uiPriority w:val="99"/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8">
    <w:name w:val="Bordered &amp; Lined - Accent 2"/>
    <w:basedOn w:val="29"/>
    <w:uiPriority w:val="99"/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9">
    <w:name w:val="Bordered &amp; Lined - Accent 3"/>
    <w:basedOn w:val="29"/>
    <w:uiPriority w:val="99"/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70">
    <w:name w:val="Bordered &amp; Lined - Accent 4"/>
    <w:basedOn w:val="29"/>
    <w:uiPriority w:val="99"/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1">
    <w:name w:val="Bordered &amp; Lined - Accent 5"/>
    <w:basedOn w:val="29"/>
    <w:uiPriority w:val="99"/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2">
    <w:name w:val="Bordered &amp; Lined - Accent 6"/>
    <w:basedOn w:val="29"/>
    <w:uiPriority w:val="99"/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3">
    <w:name w:val="Bordered"/>
    <w:basedOn w:val="29"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4">
    <w:name w:val="Bordered - Accent 1"/>
    <w:basedOn w:val="29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5">
    <w:name w:val="Bordered - Accent 2"/>
    <w:basedOn w:val="29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6">
    <w:name w:val="Bordered - Accent 3"/>
    <w:basedOn w:val="29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7">
    <w:name w:val="Bordered - Accent 4"/>
    <w:basedOn w:val="29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8">
    <w:name w:val="Bordered - Accent 5"/>
    <w:basedOn w:val="29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9">
    <w:name w:val="Bordered - Accent 6"/>
    <w:basedOn w:val="29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80">
    <w:name w:val="脚注文本 字符"/>
    <w:link w:val="23"/>
    <w:uiPriority w:val="99"/>
    <w:rPr>
      <w:sz w:val="18"/>
    </w:rPr>
  </w:style>
  <w:style w:type="character" w:customStyle="1" w:styleId="181">
    <w:name w:val="尾注文本 字符"/>
    <w:link w:val="16"/>
    <w:uiPriority w:val="99"/>
    <w:rPr>
      <w:sz w:val="20"/>
    </w:rPr>
  </w:style>
  <w:style w:type="paragraph" w:customStyle="1" w:styleId="182">
    <w:name w:val="TOC Heading"/>
    <w:unhideWhenUsed/>
    <w:uiPriority w:val="39"/>
    <w:rPr>
      <w:rFonts w:asciiTheme="minorHAnsi" w:hAnsiTheme="minorHAnsi" w:eastAsiaTheme="minorEastAsia" w:cstheme="minorBidi"/>
      <w:lang w:val="en-US" w:eastAsia="zh-CN" w:bidi="ar-SA"/>
    </w:rPr>
  </w:style>
  <w:style w:type="character" w:customStyle="1" w:styleId="183">
    <w:name w:val="批注框文本 字符"/>
    <w:basedOn w:val="31"/>
    <w:link w:val="17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1442;&#36187;&#26126;&#32454;&#34920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Arial"/>
      </a:majorFont>
      <a:minorFont>
        <a:latin typeface="等线"/>
        <a:ea typeface="宋体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参赛明细表</Template>
  <Company>Microsoft</Company>
  <Pages>1</Pages>
  <Words>134</Words>
  <Characters>158</Characters>
  <Lines>1</Lines>
  <Paragraphs>1</Paragraphs>
  <TotalTime>87</TotalTime>
  <ScaleCrop>false</ScaleCrop>
  <LinksUpToDate>false</LinksUpToDate>
  <CharactersWithSpaces>194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2025-03-31T01:55:00Z</dcterms:created>
  <dc:creator>Windows User</dc:creator>
  <cp:lastModifiedBy>李登昕</cp:lastModifiedBy>
  <cp:lastPrinted>2025-06-11T07:27:00Z</cp:lastPrinted>
  <dcterms:modified xsi:type="dcterms:W3CDTF">2025-07-02T07:48:27Z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eyJoZGlkIjoiY2M5YmRiMTA4NjM5OTgzYzQ4Zjg1MmUzYTMyNjMxNjYiLCJ1c2VySWQiOiIxNjk0MDI5NjA5In0=</vt:lpwstr>
  </property>
  <property fmtid="{D5CDD505-2E9C-101B-9397-08002B2CF9AE}" pid="4" name="ICV">
    <vt:lpwstr>5DE96198841A48D29AA7A3C9EC666FDF_12</vt:lpwstr>
  </property>
</Properties>
</file>